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D5" w:rsidRPr="00F945F6" w:rsidRDefault="00C466D5" w:rsidP="00BA224D">
      <w:pPr>
        <w:jc w:val="center"/>
        <w:rPr>
          <w:rFonts w:ascii="宋体"/>
          <w:b/>
          <w:sz w:val="36"/>
          <w:szCs w:val="36"/>
        </w:rPr>
      </w:pPr>
      <w:r w:rsidRPr="00F945F6">
        <w:rPr>
          <w:rFonts w:ascii="宋体" w:hAnsi="宋体" w:hint="eastAsia"/>
          <w:b/>
          <w:sz w:val="36"/>
          <w:szCs w:val="36"/>
        </w:rPr>
        <w:t>日照职业技术学院房屋</w:t>
      </w:r>
      <w:r>
        <w:rPr>
          <w:rFonts w:ascii="宋体" w:hAnsi="宋体" w:hint="eastAsia"/>
          <w:b/>
          <w:sz w:val="36"/>
          <w:szCs w:val="36"/>
        </w:rPr>
        <w:t>等资产节假日</w:t>
      </w:r>
      <w:r w:rsidRPr="00F945F6">
        <w:rPr>
          <w:rFonts w:ascii="宋体" w:hAnsi="宋体" w:hint="eastAsia"/>
          <w:b/>
          <w:sz w:val="36"/>
          <w:szCs w:val="36"/>
        </w:rPr>
        <w:t>使用申请表</w:t>
      </w:r>
    </w:p>
    <w:p w:rsidR="00C466D5" w:rsidRPr="00FA797B" w:rsidRDefault="00C466D5" w:rsidP="006C497E">
      <w:pPr>
        <w:rPr>
          <w:rFonts w:ascii="仿宋_GB2312" w:eastAsia="仿宋_GB2312"/>
          <w:sz w:val="28"/>
          <w:szCs w:val="28"/>
        </w:rPr>
      </w:pPr>
      <w:r w:rsidRPr="00FA797B">
        <w:rPr>
          <w:rFonts w:ascii="仿宋_GB2312" w:eastAsia="仿宋_GB2312" w:hint="eastAsia"/>
          <w:sz w:val="28"/>
          <w:szCs w:val="28"/>
        </w:rPr>
        <w:t>申请部门</w:t>
      </w:r>
      <w:r>
        <w:rPr>
          <w:rFonts w:ascii="仿宋_GB2312" w:eastAsia="仿宋_GB2312" w:hint="eastAsia"/>
          <w:sz w:val="28"/>
          <w:szCs w:val="28"/>
        </w:rPr>
        <w:t>单位</w:t>
      </w:r>
      <w:r w:rsidRPr="00FA797B">
        <w:rPr>
          <w:rFonts w:ascii="仿宋_GB2312" w:eastAsia="仿宋_GB2312" w:hint="eastAsia"/>
          <w:sz w:val="28"/>
          <w:szCs w:val="28"/>
        </w:rPr>
        <w:t>（盖章）</w:t>
      </w:r>
      <w:r>
        <w:rPr>
          <w:rFonts w:ascii="仿宋_GB2312" w:eastAsia="仿宋_GB2312" w:hint="eastAsia"/>
          <w:sz w:val="28"/>
          <w:szCs w:val="28"/>
        </w:rPr>
        <w:t>：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980"/>
        <w:gridCol w:w="1516"/>
        <w:gridCol w:w="2984"/>
      </w:tblGrid>
      <w:tr w:rsidR="00C466D5" w:rsidRPr="00FA797B" w:rsidTr="0014604D">
        <w:tc>
          <w:tcPr>
            <w:tcW w:w="2268" w:type="dxa"/>
            <w:vAlign w:val="center"/>
          </w:tcPr>
          <w:p w:rsidR="00C466D5" w:rsidRPr="00BD360C" w:rsidRDefault="00C466D5" w:rsidP="00EC346D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资产类别</w:t>
            </w:r>
          </w:p>
        </w:tc>
        <w:tc>
          <w:tcPr>
            <w:tcW w:w="1980" w:type="dxa"/>
            <w:vAlign w:val="center"/>
          </w:tcPr>
          <w:p w:rsidR="00C466D5" w:rsidRPr="00BD360C" w:rsidRDefault="00C466D5" w:rsidP="006944FF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C466D5" w:rsidRPr="00BD360C" w:rsidRDefault="00C466D5" w:rsidP="0014604D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点</w:t>
            </w:r>
          </w:p>
        </w:tc>
        <w:tc>
          <w:tcPr>
            <w:tcW w:w="2984" w:type="dxa"/>
            <w:vAlign w:val="center"/>
          </w:tcPr>
          <w:p w:rsidR="00C466D5" w:rsidRPr="00BD360C" w:rsidRDefault="00C466D5" w:rsidP="006944FF">
            <w:pPr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楼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区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室</w:t>
            </w:r>
          </w:p>
        </w:tc>
      </w:tr>
      <w:tr w:rsidR="00C466D5" w:rsidRPr="00FA797B" w:rsidTr="0014604D">
        <w:tc>
          <w:tcPr>
            <w:tcW w:w="2268" w:type="dxa"/>
            <w:vAlign w:val="center"/>
          </w:tcPr>
          <w:p w:rsidR="00C466D5" w:rsidRPr="00BD360C" w:rsidRDefault="00C466D5" w:rsidP="00C466D5">
            <w:pPr>
              <w:ind w:leftChars="-85" w:left="31680" w:rightChars="-51" w:right="31680" w:firstLineChars="64" w:firstLine="3168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使用人</w:t>
            </w:r>
          </w:p>
        </w:tc>
        <w:tc>
          <w:tcPr>
            <w:tcW w:w="1980" w:type="dxa"/>
            <w:vAlign w:val="center"/>
          </w:tcPr>
          <w:p w:rsidR="00C466D5" w:rsidRPr="00BD360C" w:rsidRDefault="00C466D5" w:rsidP="006944FF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C466D5" w:rsidRPr="00BD360C" w:rsidRDefault="00C466D5" w:rsidP="0014604D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联系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电话</w:t>
            </w:r>
          </w:p>
        </w:tc>
        <w:tc>
          <w:tcPr>
            <w:tcW w:w="2984" w:type="dxa"/>
            <w:vAlign w:val="center"/>
          </w:tcPr>
          <w:p w:rsidR="00C466D5" w:rsidRPr="00BD360C" w:rsidRDefault="00C466D5" w:rsidP="006944FF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C466D5" w:rsidRPr="00FA797B" w:rsidTr="0014604D">
        <w:tc>
          <w:tcPr>
            <w:tcW w:w="2268" w:type="dxa"/>
            <w:vAlign w:val="center"/>
          </w:tcPr>
          <w:p w:rsidR="00C466D5" w:rsidRPr="00BD360C" w:rsidRDefault="00C466D5" w:rsidP="008E7658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使用时间</w:t>
            </w:r>
          </w:p>
        </w:tc>
        <w:tc>
          <w:tcPr>
            <w:tcW w:w="6480" w:type="dxa"/>
            <w:gridSpan w:val="3"/>
            <w:vAlign w:val="center"/>
          </w:tcPr>
          <w:p w:rsidR="00C466D5" w:rsidRPr="00BD360C" w:rsidRDefault="00C466D5" w:rsidP="00C466D5">
            <w:pPr>
              <w:ind w:firstLineChars="550" w:firstLine="31680"/>
              <w:rPr>
                <w:rFonts w:ascii="仿宋_GB2312" w:eastAsia="仿宋_GB2312" w:hAnsi="Times New Roman"/>
                <w:szCs w:val="21"/>
              </w:rPr>
            </w:pPr>
            <w:r w:rsidRPr="009F4F79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9F4F79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BD360C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9F4F79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9F4F79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9F4F79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至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   </w:t>
            </w:r>
            <w:r w:rsidRPr="00BD360C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9F4F79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BD360C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9F4F79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9F4F79">
              <w:rPr>
                <w:rFonts w:ascii="仿宋_GB2312" w:eastAsia="仿宋_GB2312" w:hAnsi="Times New Roman"/>
                <w:sz w:val="28"/>
                <w:szCs w:val="28"/>
              </w:rPr>
              <w:t xml:space="preserve">   </w:t>
            </w:r>
            <w:r w:rsidRPr="009F4F79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C466D5" w:rsidRPr="00FA797B" w:rsidTr="0014604D">
        <w:trPr>
          <w:trHeight w:val="4621"/>
        </w:trPr>
        <w:tc>
          <w:tcPr>
            <w:tcW w:w="2268" w:type="dxa"/>
            <w:vAlign w:val="center"/>
          </w:tcPr>
          <w:p w:rsidR="00C466D5" w:rsidRPr="00C03F4F" w:rsidRDefault="00C466D5" w:rsidP="00BD360C">
            <w:pPr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 w:rsidRPr="00C03F4F"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使用说明</w:t>
            </w:r>
          </w:p>
          <w:p w:rsidR="00C466D5" w:rsidRPr="00BD360C" w:rsidRDefault="00C466D5" w:rsidP="00C03F4F">
            <w:pPr>
              <w:rPr>
                <w:rFonts w:ascii="仿宋_GB2312" w:eastAsia="仿宋_GB2312" w:hAnsi="Times New Roman"/>
                <w:sz w:val="18"/>
                <w:szCs w:val="18"/>
              </w:rPr>
            </w:pPr>
            <w:r w:rsidRPr="00BA224D">
              <w:rPr>
                <w:rFonts w:ascii="仿宋_GB2312" w:eastAsia="仿宋_GB2312" w:hAnsi="Times New Roman" w:hint="eastAsia"/>
                <w:sz w:val="28"/>
                <w:szCs w:val="28"/>
              </w:rPr>
              <w:t>（申请原因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，</w:t>
            </w:r>
            <w:r w:rsidRPr="00BA224D">
              <w:rPr>
                <w:rFonts w:ascii="仿宋_GB2312" w:eastAsia="仿宋_GB2312" w:hAnsi="Times New Roman" w:hint="eastAsia"/>
                <w:sz w:val="28"/>
                <w:szCs w:val="28"/>
              </w:rPr>
              <w:t>房屋原用途、现用途及收费额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、外来人员情况</w:t>
            </w:r>
            <w:r w:rsidRPr="00BA224D">
              <w:rPr>
                <w:rFonts w:ascii="仿宋_GB2312" w:eastAsia="仿宋_GB2312" w:hAnsi="Times New Roman" w:hint="eastAsia"/>
                <w:sz w:val="28"/>
                <w:szCs w:val="28"/>
              </w:rPr>
              <w:t>等）</w:t>
            </w:r>
          </w:p>
        </w:tc>
        <w:tc>
          <w:tcPr>
            <w:tcW w:w="6480" w:type="dxa"/>
            <w:gridSpan w:val="3"/>
          </w:tcPr>
          <w:p w:rsidR="00C466D5" w:rsidRPr="00C03F4F" w:rsidRDefault="00C466D5" w:rsidP="00C466D5">
            <w:pPr>
              <w:ind w:right="560" w:firstLineChars="150" w:firstLine="31680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C466D5" w:rsidRPr="00FA797B" w:rsidTr="0014604D">
        <w:trPr>
          <w:trHeight w:val="1227"/>
        </w:trPr>
        <w:tc>
          <w:tcPr>
            <w:tcW w:w="2268" w:type="dxa"/>
            <w:vAlign w:val="center"/>
          </w:tcPr>
          <w:p w:rsidR="00C466D5" w:rsidRDefault="00C466D5" w:rsidP="0014604D">
            <w:pPr>
              <w:spacing w:line="440" w:lineRule="exact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申请部门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>/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单位</w:t>
            </w:r>
          </w:p>
          <w:p w:rsidR="00C466D5" w:rsidRPr="00BD360C" w:rsidRDefault="00C466D5" w:rsidP="0014604D">
            <w:pPr>
              <w:spacing w:line="440" w:lineRule="exact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见</w:t>
            </w:r>
          </w:p>
        </w:tc>
        <w:tc>
          <w:tcPr>
            <w:tcW w:w="6480" w:type="dxa"/>
            <w:gridSpan w:val="3"/>
          </w:tcPr>
          <w:p w:rsidR="00C466D5" w:rsidRDefault="00C466D5" w:rsidP="008D37D3">
            <w:pPr>
              <w:ind w:right="560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</w:p>
          <w:p w:rsidR="00C466D5" w:rsidRDefault="00C466D5" w:rsidP="008D37D3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Pr="00BD360C" w:rsidRDefault="00C466D5" w:rsidP="00C466D5">
            <w:pPr>
              <w:ind w:right="560" w:firstLineChars="50" w:firstLine="31680"/>
              <w:rPr>
                <w:rFonts w:ascii="仿宋_GB2312" w:eastAsia="仿宋_GB2312" w:hAnsi="Times New Roman"/>
                <w:sz w:val="28"/>
                <w:szCs w:val="28"/>
              </w:rPr>
            </w:pPr>
            <w:r w:rsidRPr="00C03F4F">
              <w:rPr>
                <w:rFonts w:ascii="仿宋_GB2312" w:eastAsia="仿宋_GB2312" w:hAnsi="Times New Roman" w:hint="eastAsia"/>
                <w:sz w:val="24"/>
              </w:rPr>
              <w:t>负责人（签字）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             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年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月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日</w:t>
            </w:r>
          </w:p>
        </w:tc>
      </w:tr>
      <w:tr w:rsidR="00C466D5" w:rsidRPr="00FA797B" w:rsidTr="008D37D3">
        <w:trPr>
          <w:trHeight w:val="1225"/>
        </w:trPr>
        <w:tc>
          <w:tcPr>
            <w:tcW w:w="2268" w:type="dxa"/>
            <w:vAlign w:val="center"/>
          </w:tcPr>
          <w:p w:rsidR="00C466D5" w:rsidRDefault="00C466D5" w:rsidP="004D4BCA">
            <w:pPr>
              <w:spacing w:line="440" w:lineRule="exact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归口管理部门</w:t>
            </w:r>
          </w:p>
          <w:p w:rsidR="00C466D5" w:rsidRPr="00BD360C" w:rsidRDefault="00C466D5" w:rsidP="004D4BCA">
            <w:pPr>
              <w:spacing w:line="440" w:lineRule="exact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见</w:t>
            </w:r>
          </w:p>
        </w:tc>
        <w:tc>
          <w:tcPr>
            <w:tcW w:w="6480" w:type="dxa"/>
            <w:gridSpan w:val="3"/>
          </w:tcPr>
          <w:p w:rsidR="00C466D5" w:rsidRDefault="00C466D5" w:rsidP="005059AF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Default="00C466D5" w:rsidP="005059AF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Pr="00C03F4F" w:rsidRDefault="00C466D5" w:rsidP="005059AF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Pr="00C03F4F" w:rsidRDefault="00C466D5" w:rsidP="00C466D5">
            <w:pPr>
              <w:ind w:right="560" w:firstLineChars="50" w:firstLine="31680"/>
              <w:rPr>
                <w:rFonts w:ascii="仿宋_GB2312" w:eastAsia="仿宋_GB2312" w:hAnsi="Times New Roman"/>
                <w:sz w:val="24"/>
              </w:rPr>
            </w:pPr>
            <w:r w:rsidRPr="00C03F4F">
              <w:rPr>
                <w:rFonts w:ascii="仿宋_GB2312" w:eastAsia="仿宋_GB2312" w:hAnsi="Times New Roman" w:hint="eastAsia"/>
                <w:sz w:val="24"/>
              </w:rPr>
              <w:t>负责人（签字）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       </w:t>
            </w:r>
            <w:r>
              <w:rPr>
                <w:rFonts w:ascii="仿宋_GB2312" w:eastAsia="仿宋_GB2312" w:hAnsi="Times New Roman"/>
                <w:sz w:val="24"/>
              </w:rPr>
              <w:t xml:space="preserve">        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年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月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日</w:t>
            </w:r>
          </w:p>
        </w:tc>
      </w:tr>
      <w:tr w:rsidR="00C466D5" w:rsidRPr="00FA797B" w:rsidTr="0014604D">
        <w:trPr>
          <w:trHeight w:val="1229"/>
        </w:trPr>
        <w:tc>
          <w:tcPr>
            <w:tcW w:w="2268" w:type="dxa"/>
            <w:vAlign w:val="center"/>
          </w:tcPr>
          <w:p w:rsidR="00C466D5" w:rsidRPr="00BD360C" w:rsidRDefault="00C466D5" w:rsidP="004D4BCA">
            <w:pPr>
              <w:spacing w:line="440" w:lineRule="exact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国有资产管理处意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见</w:t>
            </w:r>
          </w:p>
        </w:tc>
        <w:tc>
          <w:tcPr>
            <w:tcW w:w="6480" w:type="dxa"/>
            <w:gridSpan w:val="3"/>
          </w:tcPr>
          <w:p w:rsidR="00C466D5" w:rsidRDefault="00C466D5" w:rsidP="005059AF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Default="00C466D5" w:rsidP="005059AF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Pr="00C03F4F" w:rsidRDefault="00C466D5" w:rsidP="005059AF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Pr="00C03F4F" w:rsidRDefault="00C466D5" w:rsidP="00C466D5">
            <w:pPr>
              <w:ind w:right="560" w:firstLineChars="50" w:firstLine="31680"/>
              <w:rPr>
                <w:rFonts w:ascii="仿宋_GB2312" w:eastAsia="仿宋_GB2312" w:hAnsi="Times New Roman"/>
                <w:sz w:val="24"/>
              </w:rPr>
            </w:pPr>
            <w:r w:rsidRPr="00C03F4F">
              <w:rPr>
                <w:rFonts w:ascii="仿宋_GB2312" w:eastAsia="仿宋_GB2312" w:hAnsi="Times New Roman" w:hint="eastAsia"/>
                <w:sz w:val="24"/>
              </w:rPr>
              <w:t>负责人（签字）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       </w:t>
            </w:r>
            <w:r>
              <w:rPr>
                <w:rFonts w:ascii="仿宋_GB2312" w:eastAsia="仿宋_GB2312" w:hAnsi="Times New Roman"/>
                <w:sz w:val="24"/>
              </w:rPr>
              <w:t xml:space="preserve">        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年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月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日</w:t>
            </w:r>
          </w:p>
        </w:tc>
      </w:tr>
      <w:tr w:rsidR="00C466D5" w:rsidRPr="00FA797B" w:rsidTr="008D37D3">
        <w:trPr>
          <w:trHeight w:val="1371"/>
        </w:trPr>
        <w:tc>
          <w:tcPr>
            <w:tcW w:w="2268" w:type="dxa"/>
            <w:vAlign w:val="center"/>
          </w:tcPr>
          <w:p w:rsidR="00C466D5" w:rsidRDefault="00C466D5" w:rsidP="0014604D">
            <w:pPr>
              <w:spacing w:line="440" w:lineRule="exact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学校分管领导</w:t>
            </w:r>
          </w:p>
          <w:p w:rsidR="00C466D5" w:rsidRPr="00BD360C" w:rsidRDefault="00C466D5" w:rsidP="0014604D">
            <w:pPr>
              <w:spacing w:line="440" w:lineRule="exact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BD360C">
              <w:rPr>
                <w:rFonts w:ascii="仿宋_GB2312" w:eastAsia="仿宋_GB2312" w:hAnsi="Times New Roman" w:hint="eastAsia"/>
                <w:sz w:val="28"/>
                <w:szCs w:val="28"/>
              </w:rPr>
              <w:t>见</w:t>
            </w:r>
          </w:p>
        </w:tc>
        <w:tc>
          <w:tcPr>
            <w:tcW w:w="6480" w:type="dxa"/>
            <w:gridSpan w:val="3"/>
          </w:tcPr>
          <w:p w:rsidR="00C466D5" w:rsidRPr="00C03F4F" w:rsidRDefault="00C466D5" w:rsidP="005059AF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Default="00C466D5" w:rsidP="008D37D3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Default="00C466D5" w:rsidP="008D37D3">
            <w:pPr>
              <w:ind w:right="560"/>
              <w:rPr>
                <w:rFonts w:ascii="仿宋_GB2312" w:eastAsia="仿宋_GB2312" w:hAnsi="Times New Roman"/>
                <w:sz w:val="24"/>
              </w:rPr>
            </w:pPr>
          </w:p>
          <w:p w:rsidR="00C466D5" w:rsidRPr="00C03F4F" w:rsidRDefault="00C466D5" w:rsidP="00C466D5">
            <w:pPr>
              <w:ind w:right="560" w:firstLineChars="50" w:firstLine="31680"/>
              <w:rPr>
                <w:rFonts w:ascii="仿宋_GB2312" w:eastAsia="仿宋_GB2312" w:hAnsi="Times New Roman"/>
                <w:sz w:val="24"/>
              </w:rPr>
            </w:pPr>
            <w:r w:rsidRPr="00C03F4F">
              <w:rPr>
                <w:rFonts w:ascii="仿宋_GB2312" w:eastAsia="仿宋_GB2312" w:hAnsi="Times New Roman" w:hint="eastAsia"/>
                <w:sz w:val="24"/>
              </w:rPr>
              <w:t>（签字）</w:t>
            </w:r>
            <w:r>
              <w:rPr>
                <w:rFonts w:ascii="仿宋_GB2312" w:eastAsia="仿宋_GB2312" w:hAnsi="Times New Roman"/>
                <w:sz w:val="24"/>
              </w:rPr>
              <w:t xml:space="preserve">      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      </w:t>
            </w:r>
            <w:r>
              <w:rPr>
                <w:rFonts w:ascii="仿宋_GB2312" w:eastAsia="仿宋_GB2312" w:hAnsi="Times New Roman"/>
                <w:sz w:val="24"/>
              </w:rPr>
              <w:t xml:space="preserve">         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年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月</w:t>
            </w:r>
            <w:r w:rsidRPr="00C03F4F">
              <w:rPr>
                <w:rFonts w:ascii="仿宋_GB2312" w:eastAsia="仿宋_GB2312" w:hAnsi="Times New Roman"/>
                <w:sz w:val="24"/>
              </w:rPr>
              <w:t xml:space="preserve">  </w:t>
            </w:r>
            <w:r>
              <w:rPr>
                <w:rFonts w:ascii="仿宋_GB2312" w:eastAsia="仿宋_GB2312" w:hAnsi="Times New Roman"/>
                <w:sz w:val="24"/>
              </w:rPr>
              <w:t xml:space="preserve"> </w:t>
            </w:r>
            <w:r w:rsidRPr="00C03F4F">
              <w:rPr>
                <w:rFonts w:ascii="仿宋_GB2312" w:eastAsia="仿宋_GB2312" w:hAnsi="Times New Roman" w:hint="eastAsia"/>
                <w:sz w:val="24"/>
              </w:rPr>
              <w:t>日</w:t>
            </w:r>
          </w:p>
        </w:tc>
      </w:tr>
    </w:tbl>
    <w:p w:rsidR="00C466D5" w:rsidRDefault="00C466D5">
      <w:pPr>
        <w:spacing w:line="420" w:lineRule="exact"/>
        <w:ind w:firstLine="420"/>
        <w:rPr>
          <w:rFonts w:ascii="宋体" w:cs="仿宋"/>
          <w:sz w:val="24"/>
        </w:rPr>
      </w:pPr>
      <w:r w:rsidRPr="00EC346D">
        <w:rPr>
          <w:rFonts w:ascii="宋体" w:hAnsi="宋体" w:cs="仿宋" w:hint="eastAsia"/>
          <w:sz w:val="24"/>
        </w:rPr>
        <w:t>注：</w:t>
      </w:r>
      <w:r>
        <w:rPr>
          <w:rFonts w:ascii="宋体" w:hAnsi="宋体" w:cs="仿宋"/>
          <w:sz w:val="24"/>
        </w:rPr>
        <w:t>1</w:t>
      </w:r>
      <w:r>
        <w:rPr>
          <w:rFonts w:ascii="宋体" w:hAnsi="宋体" w:cs="仿宋" w:hint="eastAsia"/>
          <w:sz w:val="24"/>
        </w:rPr>
        <w:t>、“节假日”含法定节假日、周六周日、暑假寒假；</w:t>
      </w:r>
    </w:p>
    <w:p w:rsidR="00C466D5" w:rsidRPr="00EC346D" w:rsidRDefault="00C466D5" w:rsidP="00E73F63">
      <w:pPr>
        <w:spacing w:line="420" w:lineRule="exact"/>
        <w:ind w:firstLineChars="375" w:firstLine="31680"/>
        <w:rPr>
          <w:rFonts w:ascii="宋体" w:cs="仿宋"/>
          <w:sz w:val="24"/>
        </w:rPr>
      </w:pPr>
      <w:r>
        <w:rPr>
          <w:rFonts w:ascii="宋体" w:hAnsi="宋体" w:cs="仿宋"/>
          <w:sz w:val="24"/>
        </w:rPr>
        <w:t>2</w:t>
      </w:r>
      <w:r>
        <w:rPr>
          <w:rFonts w:ascii="宋体" w:hAnsi="宋体" w:cs="仿宋" w:hint="eastAsia"/>
          <w:sz w:val="24"/>
        </w:rPr>
        <w:t>、资产类别指房屋、场地、设施、设备、车辆等。</w:t>
      </w:r>
    </w:p>
    <w:sectPr w:rsidR="00C466D5" w:rsidRPr="00EC346D" w:rsidSect="006E3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C7D"/>
    <w:rsid w:val="00003403"/>
    <w:rsid w:val="00040E4A"/>
    <w:rsid w:val="0005780A"/>
    <w:rsid w:val="000B7DC8"/>
    <w:rsid w:val="000D6075"/>
    <w:rsid w:val="000F117B"/>
    <w:rsid w:val="0014604D"/>
    <w:rsid w:val="0017652F"/>
    <w:rsid w:val="0023658A"/>
    <w:rsid w:val="002971ED"/>
    <w:rsid w:val="002B1C7D"/>
    <w:rsid w:val="0031405C"/>
    <w:rsid w:val="003633EE"/>
    <w:rsid w:val="0039678B"/>
    <w:rsid w:val="00401834"/>
    <w:rsid w:val="00465836"/>
    <w:rsid w:val="004D4BCA"/>
    <w:rsid w:val="005031A1"/>
    <w:rsid w:val="005059AF"/>
    <w:rsid w:val="00551DC0"/>
    <w:rsid w:val="00593D73"/>
    <w:rsid w:val="005B3C04"/>
    <w:rsid w:val="005C56C6"/>
    <w:rsid w:val="005D3EF4"/>
    <w:rsid w:val="006264AD"/>
    <w:rsid w:val="00670433"/>
    <w:rsid w:val="006944FF"/>
    <w:rsid w:val="006B4D37"/>
    <w:rsid w:val="006C497E"/>
    <w:rsid w:val="006E3189"/>
    <w:rsid w:val="006E6196"/>
    <w:rsid w:val="00721A72"/>
    <w:rsid w:val="0075450D"/>
    <w:rsid w:val="00780EF0"/>
    <w:rsid w:val="00797821"/>
    <w:rsid w:val="007D68AE"/>
    <w:rsid w:val="007E59EA"/>
    <w:rsid w:val="00867B4B"/>
    <w:rsid w:val="00884364"/>
    <w:rsid w:val="008947C9"/>
    <w:rsid w:val="008A2384"/>
    <w:rsid w:val="008B235A"/>
    <w:rsid w:val="008C3B2A"/>
    <w:rsid w:val="008D37D3"/>
    <w:rsid w:val="008E7658"/>
    <w:rsid w:val="0093344D"/>
    <w:rsid w:val="009372B0"/>
    <w:rsid w:val="009509D2"/>
    <w:rsid w:val="0096477A"/>
    <w:rsid w:val="009E694E"/>
    <w:rsid w:val="009F4F79"/>
    <w:rsid w:val="00A02362"/>
    <w:rsid w:val="00AA5ED2"/>
    <w:rsid w:val="00AB6036"/>
    <w:rsid w:val="00AE15EF"/>
    <w:rsid w:val="00AF74B5"/>
    <w:rsid w:val="00B15679"/>
    <w:rsid w:val="00BA224D"/>
    <w:rsid w:val="00BC2C58"/>
    <w:rsid w:val="00BD13D3"/>
    <w:rsid w:val="00BD360C"/>
    <w:rsid w:val="00BD4030"/>
    <w:rsid w:val="00C03F4F"/>
    <w:rsid w:val="00C07CA0"/>
    <w:rsid w:val="00C307DF"/>
    <w:rsid w:val="00C329CD"/>
    <w:rsid w:val="00C466D5"/>
    <w:rsid w:val="00C92F6E"/>
    <w:rsid w:val="00CA5A20"/>
    <w:rsid w:val="00CC3E5A"/>
    <w:rsid w:val="00CD7190"/>
    <w:rsid w:val="00CE2878"/>
    <w:rsid w:val="00D84151"/>
    <w:rsid w:val="00D90549"/>
    <w:rsid w:val="00DF750D"/>
    <w:rsid w:val="00E57D4D"/>
    <w:rsid w:val="00E73F63"/>
    <w:rsid w:val="00EC346D"/>
    <w:rsid w:val="00EE6F55"/>
    <w:rsid w:val="00F05572"/>
    <w:rsid w:val="00F307A6"/>
    <w:rsid w:val="00F6197A"/>
    <w:rsid w:val="00F945F6"/>
    <w:rsid w:val="00FA797B"/>
    <w:rsid w:val="00FD29A1"/>
    <w:rsid w:val="00FE53D3"/>
    <w:rsid w:val="00FE5F8B"/>
    <w:rsid w:val="25E00188"/>
    <w:rsid w:val="30047C60"/>
    <w:rsid w:val="3D133FF4"/>
    <w:rsid w:val="52CB5B8F"/>
    <w:rsid w:val="5DA21BC8"/>
    <w:rsid w:val="5E4E3C72"/>
    <w:rsid w:val="6864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18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6E3189"/>
    <w:pPr>
      <w:ind w:firstLineChars="200" w:firstLine="420"/>
    </w:pPr>
  </w:style>
  <w:style w:type="table" w:styleId="TableGrid">
    <w:name w:val="Table Grid"/>
    <w:basedOn w:val="TableNormal"/>
    <w:uiPriority w:val="99"/>
    <w:rsid w:val="006C497E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945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572"/>
    <w:rPr>
      <w:rFonts w:cs="Times New Roman"/>
      <w:sz w:val="2"/>
    </w:rPr>
  </w:style>
  <w:style w:type="paragraph" w:styleId="Date">
    <w:name w:val="Date"/>
    <w:basedOn w:val="Normal"/>
    <w:next w:val="Normal"/>
    <w:link w:val="DateChar"/>
    <w:uiPriority w:val="99"/>
    <w:rsid w:val="00593D7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93344D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657</TotalTime>
  <Pages>1</Pages>
  <Words>58</Words>
  <Characters>336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</dc:creator>
  <cp:keywords/>
  <dc:description/>
  <cp:lastModifiedBy>NTKO</cp:lastModifiedBy>
  <cp:revision>23</cp:revision>
  <cp:lastPrinted>2016-07-05T03:31:00Z</cp:lastPrinted>
  <dcterms:created xsi:type="dcterms:W3CDTF">2014-10-29T12:08:00Z</dcterms:created>
  <dcterms:modified xsi:type="dcterms:W3CDTF">2016-07-05T06:48:00Z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