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0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0"/>
        <w:gridCol w:w="1800"/>
        <w:gridCol w:w="2009"/>
        <w:gridCol w:w="4350"/>
        <w:gridCol w:w="3180"/>
        <w:gridCol w:w="3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15044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各院部急需专业人才意向情况统计表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5044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二级院部（章）：                                                                    负责人：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人才类别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意向情况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5"/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高层次人才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博士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海外人才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技能型人才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0"/>
    </w:tbl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65864"/>
    <w:rsid w:val="1E1C0641"/>
    <w:rsid w:val="4FE6586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p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2018-03-28T01:04:00Z</dcterms:created>
  <dc:creator>纪平</dc:creator>
  <cp:lastModifiedBy>纪平</cp:lastModifiedBy>
  <dcterms:modified xsi:type="dcterms:W3CDTF">2018-03-28T01:08:32Z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